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B9E" w:rsidRDefault="00491B96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562596" cy="7296153"/>
            <wp:effectExtent l="0" t="0" r="4" b="0"/>
            <wp:docPr id="1" name="Obrázok 2" descr="565069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596" cy="7296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3" cy="7924803"/>
            <wp:effectExtent l="0" t="0" r="0" b="0"/>
            <wp:docPr id="2" name="Obrázok 1" descr="2B8219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7924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3" cy="7924803"/>
            <wp:effectExtent l="0" t="0" r="0" b="0"/>
            <wp:docPr id="3" name="Obrázok 11" descr="73DDE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7924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3" cy="7924803"/>
            <wp:effectExtent l="0" t="0" r="0" b="0"/>
            <wp:docPr id="4" name="Obrázok 13" descr="F86FB6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7924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85B9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B96" w:rsidRDefault="00491B96">
      <w:pPr>
        <w:spacing w:after="0" w:line="240" w:lineRule="auto"/>
      </w:pPr>
      <w:r>
        <w:separator/>
      </w:r>
    </w:p>
  </w:endnote>
  <w:endnote w:type="continuationSeparator" w:id="0">
    <w:p w:rsidR="00491B96" w:rsidRDefault="00491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B96" w:rsidRDefault="00491B9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91B96" w:rsidRDefault="00491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85B9E"/>
    <w:rsid w:val="00085B9E"/>
    <w:rsid w:val="00491B96"/>
    <w:rsid w:val="0075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75974-E1A2-4923-8D94-395BE60A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2</cp:revision>
  <dcterms:created xsi:type="dcterms:W3CDTF">2019-07-18T12:32:00Z</dcterms:created>
  <dcterms:modified xsi:type="dcterms:W3CDTF">2019-07-18T12:32:00Z</dcterms:modified>
</cp:coreProperties>
</file>